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F6A3F" w14:textId="77777777" w:rsidR="00765F19" w:rsidRDefault="00102EAB">
      <w:pPr>
        <w:pStyle w:val="ContactInfo"/>
      </w:pPr>
      <w:r>
        <w:t>Address Line 1</w:t>
      </w:r>
    </w:p>
    <w:p w14:paraId="14FBAE02" w14:textId="77777777" w:rsidR="00765F19" w:rsidRDefault="00102EAB">
      <w:pPr>
        <w:pStyle w:val="ContactInfo"/>
      </w:pPr>
      <w:r>
        <w:t>Address Line 2</w:t>
      </w:r>
    </w:p>
    <w:p w14:paraId="164F4245" w14:textId="77777777" w:rsidR="00765F19" w:rsidRDefault="00C019E6">
      <w:pPr>
        <w:pStyle w:val="ContactInfo"/>
      </w:pPr>
      <w:r>
        <w:t xml:space="preserve">XXXX XXX </w:t>
      </w:r>
      <w:proofErr w:type="spellStart"/>
      <w:r>
        <w:t>XXX</w:t>
      </w:r>
      <w:proofErr w:type="spellEnd"/>
      <w:r w:rsidR="00102EAB">
        <w:t xml:space="preserve"> </w:t>
      </w:r>
    </w:p>
    <w:p w14:paraId="79AE05BD" w14:textId="77777777" w:rsidR="00765F19" w:rsidRPr="00C019E6" w:rsidRDefault="00102EAB">
      <w:pPr>
        <w:pStyle w:val="ContactInfo"/>
      </w:pPr>
      <w:r w:rsidRPr="00C019E6">
        <w:t>xxx</w:t>
      </w:r>
      <w:r w:rsidR="00492C53" w:rsidRPr="00C019E6">
        <w:t>@</w:t>
      </w:r>
      <w:r w:rsidR="00C019E6">
        <w:t>XXX</w:t>
      </w:r>
      <w:r w:rsidR="00492C53" w:rsidRPr="00C019E6">
        <w:t>.com</w:t>
      </w:r>
    </w:p>
    <w:p w14:paraId="241F181A" w14:textId="77777777" w:rsidR="00765F19" w:rsidRDefault="00102EAB" w:rsidP="00CC32FD">
      <w:pPr>
        <w:pStyle w:val="Name"/>
        <w:shd w:val="clear" w:color="auto" w:fill="808080"/>
        <w:spacing w:before="120"/>
        <w:ind w:left="142" w:right="142"/>
      </w:pPr>
      <w:r>
        <w:t xml:space="preserve">Name </w:t>
      </w:r>
      <w:proofErr w:type="spellStart"/>
      <w:r>
        <w:t>Name</w:t>
      </w:r>
      <w:proofErr w:type="spellEnd"/>
    </w:p>
    <w:tbl>
      <w:tblPr>
        <w:tblW w:w="4922" w:type="pct"/>
        <w:tblBorders>
          <w:insideH w:val="single" w:sz="4" w:space="0" w:color="418AB3"/>
        </w:tblBorders>
        <w:tblLayout w:type="fixed"/>
        <w:tblCellMar>
          <w:top w:w="144" w:type="dxa"/>
          <w:left w:w="0" w:type="dxa"/>
          <w:bottom w:w="144" w:type="dxa"/>
          <w:right w:w="0" w:type="dxa"/>
        </w:tblCellMar>
        <w:tblLook w:val="04A0" w:firstRow="1" w:lastRow="0" w:firstColumn="1" w:lastColumn="0" w:noHBand="0" w:noVBand="1"/>
      </w:tblPr>
      <w:tblGrid>
        <w:gridCol w:w="1777"/>
        <w:gridCol w:w="472"/>
        <w:gridCol w:w="3987"/>
        <w:gridCol w:w="3687"/>
      </w:tblGrid>
      <w:tr w:rsidR="00765F19" w:rsidRPr="00215C55" w14:paraId="50471B07" w14:textId="77777777" w:rsidTr="00CC32FD">
        <w:tc>
          <w:tcPr>
            <w:tcW w:w="1777" w:type="dxa"/>
            <w:tcBorders>
              <w:bottom w:val="single" w:sz="4" w:space="0" w:color="7F7F7F"/>
            </w:tcBorders>
            <w:shd w:val="clear" w:color="auto" w:fill="auto"/>
          </w:tcPr>
          <w:p w14:paraId="57EC5B69" w14:textId="77777777" w:rsidR="00765F19" w:rsidRPr="00CC32FD" w:rsidRDefault="008718FA" w:rsidP="008718FA">
            <w:pPr>
              <w:pStyle w:val="Heading1"/>
              <w:rPr>
                <w:color w:val="7F7F7F"/>
              </w:rPr>
            </w:pPr>
            <w:r w:rsidRPr="00CC32FD">
              <w:rPr>
                <w:color w:val="7F7F7F"/>
              </w:rPr>
              <w:t>SUMMARY</w:t>
            </w:r>
          </w:p>
        </w:tc>
        <w:tc>
          <w:tcPr>
            <w:tcW w:w="472" w:type="dxa"/>
            <w:tcBorders>
              <w:bottom w:val="single" w:sz="4" w:space="0" w:color="7F7F7F"/>
            </w:tcBorders>
            <w:shd w:val="clear" w:color="auto" w:fill="auto"/>
          </w:tcPr>
          <w:p w14:paraId="217BAD4E" w14:textId="77777777" w:rsidR="00765F19" w:rsidRPr="00CC32FD" w:rsidRDefault="00765F19">
            <w:pPr>
              <w:rPr>
                <w:color w:val="7F7F7F"/>
              </w:rPr>
            </w:pPr>
          </w:p>
        </w:tc>
        <w:tc>
          <w:tcPr>
            <w:tcW w:w="7674" w:type="dxa"/>
            <w:gridSpan w:val="2"/>
            <w:tcBorders>
              <w:bottom w:val="single" w:sz="4" w:space="0" w:color="7F7F7F"/>
            </w:tcBorders>
            <w:shd w:val="clear" w:color="auto" w:fill="auto"/>
          </w:tcPr>
          <w:p w14:paraId="20B43ADE" w14:textId="77777777" w:rsidR="00765F19" w:rsidRPr="00215C55" w:rsidRDefault="005B1B0D" w:rsidP="00592D19">
            <w:r w:rsidRPr="00215C55">
              <w:t>I am a</w:t>
            </w:r>
            <w:r w:rsidR="001C1C48">
              <w:t xml:space="preserve">n </w:t>
            </w:r>
            <w:proofErr w:type="spellStart"/>
            <w:r w:rsidR="001C1C48">
              <w:t>organised</w:t>
            </w:r>
            <w:proofErr w:type="spellEnd"/>
            <w:r w:rsidR="001C1C48">
              <w:t xml:space="preserve"> and reliable</w:t>
            </w:r>
            <w:r w:rsidRPr="00215C55">
              <w:t xml:space="preserve"> </w:t>
            </w:r>
            <w:r w:rsidR="001C1C48">
              <w:t>administration professional</w:t>
            </w:r>
            <w:r w:rsidR="00CE3E00" w:rsidRPr="00215C55">
              <w:t xml:space="preserve"> </w:t>
            </w:r>
            <w:r w:rsidR="001C1C48">
              <w:t xml:space="preserve">with over 20 </w:t>
            </w:r>
            <w:proofErr w:type="spellStart"/>
            <w:r w:rsidR="001C1C48">
              <w:t>years experience</w:t>
            </w:r>
            <w:proofErr w:type="spellEnd"/>
            <w:r w:rsidR="001C1C48">
              <w:t xml:space="preserve"> in providing administration and clerical assistance in the sports/health and retail sectors.</w:t>
            </w:r>
            <w:r w:rsidR="00CE3E00" w:rsidRPr="00215C55">
              <w:t xml:space="preserve"> </w:t>
            </w:r>
          </w:p>
          <w:p w14:paraId="3D430C99" w14:textId="77777777" w:rsidR="00E3460B" w:rsidRPr="00215C55" w:rsidRDefault="001C1C48" w:rsidP="00E3460B">
            <w:r>
              <w:t>I have</w:t>
            </w:r>
            <w:r w:rsidR="00CE3E00" w:rsidRPr="00215C55">
              <w:t xml:space="preserve"> a broad range of experience, including general administration duties (filing, typing, </w:t>
            </w:r>
            <w:proofErr w:type="spellStart"/>
            <w:r w:rsidR="00CE3E00" w:rsidRPr="00215C55">
              <w:t>etc</w:t>
            </w:r>
            <w:proofErr w:type="spellEnd"/>
            <w:r w:rsidR="00CE3E00" w:rsidRPr="00215C55">
              <w:t xml:space="preserve">), as well as </w:t>
            </w:r>
            <w:r>
              <w:t xml:space="preserve">more </w:t>
            </w:r>
            <w:proofErr w:type="spellStart"/>
            <w:r>
              <w:t>specialis</w:t>
            </w:r>
            <w:r w:rsidR="00E07E07">
              <w:t>ed</w:t>
            </w:r>
            <w:proofErr w:type="spellEnd"/>
            <w:r w:rsidR="00E07E07">
              <w:t xml:space="preserve"> duties (payroll, rostering,</w:t>
            </w:r>
            <w:r w:rsidR="00CE3E00" w:rsidRPr="00215C55">
              <w:t xml:space="preserve"> answering customer enquiries </w:t>
            </w:r>
            <w:r>
              <w:t xml:space="preserve">and dealing with complaints </w:t>
            </w:r>
            <w:r w:rsidR="00CE3E00" w:rsidRPr="00215C55">
              <w:t>(fa</w:t>
            </w:r>
            <w:r>
              <w:t xml:space="preserve">ce-to-face, phone and email).  </w:t>
            </w:r>
            <w:r w:rsidR="00CE3E00" w:rsidRPr="00215C55">
              <w:t>My exce</w:t>
            </w:r>
            <w:r>
              <w:t>llent</w:t>
            </w:r>
            <w:r w:rsidR="00CE3E00" w:rsidRPr="00215C55">
              <w:t xml:space="preserve"> customer service skills are an asset in any role</w:t>
            </w:r>
            <w:r w:rsidR="00CD6BF3">
              <w:t>.</w:t>
            </w:r>
          </w:p>
        </w:tc>
      </w:tr>
      <w:tr w:rsidR="00E3460B" w:rsidRPr="00215C55" w14:paraId="0ED8C1E2" w14:textId="77777777" w:rsidTr="00CC32FD">
        <w:tc>
          <w:tcPr>
            <w:tcW w:w="177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52E4C664" w14:textId="77777777" w:rsidR="00E3460B" w:rsidRPr="00CC32FD" w:rsidRDefault="00E3460B" w:rsidP="00E3460B">
            <w:pPr>
              <w:pStyle w:val="Heading1"/>
              <w:rPr>
                <w:color w:val="7F7F7F"/>
              </w:rPr>
            </w:pPr>
            <w:r w:rsidRPr="00CC32FD">
              <w:rPr>
                <w:color w:val="7F7F7F"/>
              </w:rPr>
              <w:t>KEY Skills</w:t>
            </w:r>
          </w:p>
        </w:tc>
        <w:tc>
          <w:tcPr>
            <w:tcW w:w="472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2D9BC4EB" w14:textId="77777777" w:rsidR="00E3460B" w:rsidRPr="00CC32FD" w:rsidRDefault="00E3460B" w:rsidP="00E3460B">
            <w:pPr>
              <w:rPr>
                <w:color w:val="7F7F7F"/>
              </w:rPr>
            </w:pPr>
          </w:p>
        </w:tc>
        <w:tc>
          <w:tcPr>
            <w:tcW w:w="7674" w:type="dxa"/>
            <w:gridSpan w:val="2"/>
            <w:tcBorders>
              <w:top w:val="single" w:sz="4" w:space="0" w:color="7F7F7F"/>
              <w:bottom w:val="single" w:sz="4" w:space="0" w:color="418AB3"/>
            </w:tcBorders>
            <w:shd w:val="clear" w:color="auto" w:fill="auto"/>
          </w:tcPr>
          <w:p w14:paraId="4BDE3600" w14:textId="77777777" w:rsidR="00E3460B" w:rsidRPr="00215C55" w:rsidRDefault="00E3460B" w:rsidP="00E3460B">
            <w:pPr>
              <w:pStyle w:val="ResumeText"/>
            </w:pPr>
            <w:r w:rsidRPr="00215C55">
              <w:t>Computer skills in Microsoft applications</w:t>
            </w:r>
          </w:p>
          <w:p w14:paraId="26CA748B" w14:textId="77777777" w:rsidR="00E3460B" w:rsidRDefault="00E3460B" w:rsidP="00E3460B">
            <w:pPr>
              <w:pStyle w:val="ResumeText"/>
            </w:pPr>
            <w:r w:rsidRPr="00215C55">
              <w:t xml:space="preserve">Preparation of correspondence – letters, </w:t>
            </w:r>
            <w:r w:rsidR="0081019A">
              <w:t>m</w:t>
            </w:r>
            <w:r w:rsidRPr="00215C55">
              <w:t xml:space="preserve">inutes, </w:t>
            </w:r>
            <w:proofErr w:type="gramStart"/>
            <w:r w:rsidRPr="00215C55">
              <w:t>emails</w:t>
            </w:r>
            <w:proofErr w:type="gramEnd"/>
            <w:r w:rsidRPr="00215C55">
              <w:t xml:space="preserve"> and reports</w:t>
            </w:r>
          </w:p>
          <w:p w14:paraId="3FE5CA78" w14:textId="77777777" w:rsidR="008F55EF" w:rsidRDefault="008F55EF" w:rsidP="00E443CC">
            <w:pPr>
              <w:pStyle w:val="ResumeText"/>
              <w:ind w:right="284"/>
            </w:pPr>
            <w:r>
              <w:t xml:space="preserve">Customer service – including </w:t>
            </w:r>
            <w:r w:rsidR="00E443CC">
              <w:t xml:space="preserve">working with general public, </w:t>
            </w:r>
            <w:r>
              <w:t xml:space="preserve">handling </w:t>
            </w:r>
            <w:proofErr w:type="gramStart"/>
            <w:r>
              <w:t>complaints</w:t>
            </w:r>
            <w:proofErr w:type="gramEnd"/>
          </w:p>
          <w:p w14:paraId="6D952C7E" w14:textId="77777777" w:rsidR="00E443CC" w:rsidRPr="00215C55" w:rsidRDefault="00E443CC" w:rsidP="00E443CC">
            <w:pPr>
              <w:pStyle w:val="ResumeText"/>
            </w:pPr>
            <w:r>
              <w:t>Organi</w:t>
            </w:r>
            <w:r w:rsidR="00202853">
              <w:t>z</w:t>
            </w:r>
            <w:r>
              <w:t>ation and prioriti</w:t>
            </w:r>
            <w:r w:rsidR="00202853">
              <w:t>z</w:t>
            </w:r>
            <w:r>
              <w:t>ation skills</w:t>
            </w:r>
          </w:p>
        </w:tc>
      </w:tr>
      <w:tr w:rsidR="00E3460B" w:rsidRPr="00215C55" w14:paraId="5D60F1AB" w14:textId="77777777" w:rsidTr="00CC32FD">
        <w:tc>
          <w:tcPr>
            <w:tcW w:w="177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2C92A1FE" w14:textId="77777777" w:rsidR="00E3460B" w:rsidRPr="00CC32FD" w:rsidRDefault="00E3460B" w:rsidP="00E3460B">
            <w:pPr>
              <w:pStyle w:val="Heading1"/>
              <w:rPr>
                <w:color w:val="7F7F7F"/>
              </w:rPr>
            </w:pPr>
            <w:r w:rsidRPr="00CC32FD">
              <w:rPr>
                <w:color w:val="7F7F7F"/>
              </w:rPr>
              <w:t>QUALIFICATIONS</w:t>
            </w:r>
          </w:p>
        </w:tc>
        <w:tc>
          <w:tcPr>
            <w:tcW w:w="472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105D4B2B" w14:textId="77777777" w:rsidR="00E3460B" w:rsidRPr="00CC32FD" w:rsidRDefault="00E3460B" w:rsidP="00E3460B">
            <w:pPr>
              <w:rPr>
                <w:color w:val="7F7F7F"/>
              </w:rPr>
            </w:pPr>
          </w:p>
        </w:tc>
        <w:tc>
          <w:tcPr>
            <w:tcW w:w="398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66196572" w14:textId="77777777" w:rsidR="00E3460B" w:rsidRDefault="0081019A" w:rsidP="00E3460B">
            <w:pPr>
              <w:pStyle w:val="ResumeText"/>
              <w:ind w:right="284"/>
            </w:pPr>
            <w:r>
              <w:t>Qualification Name</w:t>
            </w:r>
          </w:p>
          <w:p w14:paraId="7755A26C" w14:textId="77777777" w:rsidR="0081019A" w:rsidRDefault="0081019A" w:rsidP="0081019A">
            <w:pPr>
              <w:pStyle w:val="ResumeText"/>
              <w:ind w:right="284"/>
            </w:pPr>
            <w:r>
              <w:t>Qualification Name</w:t>
            </w:r>
          </w:p>
          <w:p w14:paraId="2B450B89" w14:textId="77777777" w:rsidR="00640353" w:rsidRDefault="0081019A" w:rsidP="0081019A">
            <w:pPr>
              <w:pStyle w:val="ResumeText"/>
              <w:ind w:right="284"/>
            </w:pPr>
            <w:r>
              <w:t>Qualification Name</w:t>
            </w:r>
          </w:p>
        </w:tc>
        <w:tc>
          <w:tcPr>
            <w:tcW w:w="3687" w:type="dxa"/>
            <w:tcBorders>
              <w:top w:val="single" w:sz="4" w:space="0" w:color="418AB3"/>
              <w:bottom w:val="single" w:sz="4" w:space="0" w:color="7F7F7F"/>
            </w:tcBorders>
            <w:shd w:val="clear" w:color="auto" w:fill="auto"/>
          </w:tcPr>
          <w:p w14:paraId="12D85BD1" w14:textId="77777777" w:rsidR="00E3460B" w:rsidRDefault="0081019A" w:rsidP="00E3460B">
            <w:pPr>
              <w:pStyle w:val="ResumeText"/>
            </w:pPr>
            <w:r>
              <w:t>Year attained</w:t>
            </w:r>
          </w:p>
          <w:p w14:paraId="11471AA0" w14:textId="77777777" w:rsidR="0081019A" w:rsidRDefault="0081019A" w:rsidP="0081019A">
            <w:pPr>
              <w:pStyle w:val="ResumeText"/>
            </w:pPr>
            <w:r>
              <w:t>Year attained</w:t>
            </w:r>
          </w:p>
          <w:p w14:paraId="6FD51A5A" w14:textId="77777777" w:rsidR="008F55EF" w:rsidRPr="00215C55" w:rsidRDefault="0081019A" w:rsidP="0081019A">
            <w:pPr>
              <w:pStyle w:val="ResumeText"/>
            </w:pPr>
            <w:r>
              <w:t>Year attained</w:t>
            </w:r>
          </w:p>
        </w:tc>
      </w:tr>
      <w:tr w:rsidR="00E3460B" w:rsidRPr="00215C55" w14:paraId="49511C1C" w14:textId="77777777" w:rsidTr="00CC32FD">
        <w:tc>
          <w:tcPr>
            <w:tcW w:w="177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6B241A70" w14:textId="77777777" w:rsidR="00E3460B" w:rsidRPr="00CC32FD" w:rsidRDefault="00E3460B" w:rsidP="00E3460B">
            <w:pPr>
              <w:pStyle w:val="Heading1"/>
              <w:rPr>
                <w:color w:val="7F7F7F"/>
              </w:rPr>
            </w:pPr>
            <w:r w:rsidRPr="00CC32FD">
              <w:rPr>
                <w:color w:val="7F7F7F"/>
              </w:rPr>
              <w:t>Work History</w:t>
            </w:r>
          </w:p>
        </w:tc>
        <w:tc>
          <w:tcPr>
            <w:tcW w:w="472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63173B6A" w14:textId="77777777" w:rsidR="00E3460B" w:rsidRPr="00CC32FD" w:rsidRDefault="00E3460B" w:rsidP="00E3460B">
            <w:pPr>
              <w:rPr>
                <w:color w:val="7F7F7F"/>
              </w:rPr>
            </w:pPr>
          </w:p>
        </w:tc>
        <w:tc>
          <w:tcPr>
            <w:tcW w:w="7674" w:type="dxa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0D4F2DBF" w14:textId="77777777" w:rsidR="00E3460B" w:rsidRPr="00215C55" w:rsidRDefault="0081019A" w:rsidP="00E3460B">
            <w:pPr>
              <w:pStyle w:val="Heading2"/>
            </w:pPr>
            <w:r>
              <w:t>MtH YEAR</w:t>
            </w:r>
            <w:r w:rsidR="00B31302">
              <w:t xml:space="preserve"> - Present</w:t>
            </w:r>
            <w:r w:rsidR="00CF04A4">
              <w:t xml:space="preserve">                   </w:t>
            </w:r>
            <w:r w:rsidR="00B31302">
              <w:t xml:space="preserve"> </w:t>
            </w:r>
            <w:r>
              <w:t xml:space="preserve">           </w:t>
            </w:r>
            <w:r w:rsidR="00B31302">
              <w:t xml:space="preserve">  </w:t>
            </w:r>
            <w:r w:rsidR="00E3460B" w:rsidRPr="00215C55">
              <w:t xml:space="preserve">   </w:t>
            </w:r>
            <w:r w:rsidR="00202853">
              <w:t>COMPANY NAME</w:t>
            </w:r>
            <w:r>
              <w:t xml:space="preserve">                                           Location</w:t>
            </w:r>
          </w:p>
          <w:p w14:paraId="319AC2DE" w14:textId="77777777" w:rsidR="008F55EF" w:rsidRDefault="00CF04A4" w:rsidP="00CF04A4">
            <w:pPr>
              <w:pStyle w:val="Heading2"/>
            </w:pPr>
            <w:r>
              <w:t xml:space="preserve">    </w:t>
            </w:r>
          </w:p>
          <w:p w14:paraId="19328742" w14:textId="77777777" w:rsidR="00CF04A4" w:rsidRPr="00215C55" w:rsidRDefault="0081019A" w:rsidP="00CF04A4">
            <w:pPr>
              <w:pStyle w:val="Heading2"/>
            </w:pPr>
            <w:r>
              <w:t xml:space="preserve">Job Title 1 </w:t>
            </w:r>
          </w:p>
          <w:p w14:paraId="427BA2D4" w14:textId="77777777" w:rsidR="00E3460B" w:rsidRPr="00215C55" w:rsidRDefault="0081019A" w:rsidP="00E3460B">
            <w:pPr>
              <w:pStyle w:val="ResumeText"/>
            </w:pPr>
            <w:proofErr w:type="spellStart"/>
            <w:r>
              <w:t>Mth</w:t>
            </w:r>
            <w:proofErr w:type="spellEnd"/>
            <w:r>
              <w:t xml:space="preserve"> Year</w:t>
            </w:r>
            <w:r w:rsidR="00E3460B" w:rsidRPr="00215C55">
              <w:t xml:space="preserve"> – Present</w:t>
            </w:r>
          </w:p>
          <w:p w14:paraId="1C226D2B" w14:textId="77777777" w:rsidR="00CF04A4" w:rsidRDefault="00CF04A4" w:rsidP="00CF04A4">
            <w:pPr>
              <w:pStyle w:val="ResumeText"/>
              <w:numPr>
                <w:ilvl w:val="0"/>
                <w:numId w:val="3"/>
              </w:numPr>
              <w:ind w:right="425"/>
            </w:pPr>
            <w:r>
              <w:t xml:space="preserve">Processing payroll adjustments in staff management system </w:t>
            </w:r>
            <w:r w:rsidR="0081019A">
              <w:t>(***system name*</w:t>
            </w:r>
            <w:r>
              <w:t>)</w:t>
            </w:r>
          </w:p>
          <w:p w14:paraId="6FC2CF67" w14:textId="77777777" w:rsidR="00CF04A4" w:rsidRDefault="00CF04A4" w:rsidP="00CF04A4">
            <w:pPr>
              <w:pStyle w:val="ResumeText"/>
              <w:numPr>
                <w:ilvl w:val="0"/>
                <w:numId w:val="3"/>
              </w:numPr>
            </w:pPr>
            <w:r>
              <w:t xml:space="preserve">Rosters - making changes, arranging shift replacements </w:t>
            </w:r>
          </w:p>
          <w:p w14:paraId="1F9B98E2" w14:textId="77777777" w:rsidR="00CF04A4" w:rsidRPr="00CF04A4" w:rsidRDefault="0072667A" w:rsidP="00CF04A4">
            <w:pPr>
              <w:pStyle w:val="ResumeText"/>
              <w:numPr>
                <w:ilvl w:val="0"/>
                <w:numId w:val="3"/>
              </w:numPr>
            </w:pPr>
            <w:r>
              <w:t>C</w:t>
            </w:r>
            <w:r w:rsidR="00CF04A4">
              <w:t>ash handling</w:t>
            </w:r>
          </w:p>
          <w:p w14:paraId="2F44D052" w14:textId="77777777" w:rsidR="008F55EF" w:rsidRDefault="008F55EF" w:rsidP="00E3460B">
            <w:pPr>
              <w:pStyle w:val="Heading2"/>
              <w:rPr>
                <w:bCs w:val="0"/>
                <w:caps w:val="0"/>
                <w:color w:val="595959"/>
              </w:rPr>
            </w:pPr>
          </w:p>
          <w:p w14:paraId="7DF8B8CB" w14:textId="77777777" w:rsidR="00E3460B" w:rsidRPr="00215C55" w:rsidRDefault="0081019A" w:rsidP="00E3460B">
            <w:pPr>
              <w:pStyle w:val="Heading2"/>
            </w:pPr>
            <w:r>
              <w:rPr>
                <w:bCs w:val="0"/>
                <w:caps w:val="0"/>
                <w:color w:val="595959"/>
              </w:rPr>
              <w:t>JOB TITLE 2</w:t>
            </w:r>
          </w:p>
          <w:p w14:paraId="49D6503D" w14:textId="77777777" w:rsidR="00E3460B" w:rsidRPr="00215C55" w:rsidRDefault="0081019A" w:rsidP="00E3460B">
            <w:pPr>
              <w:pStyle w:val="ResumeText"/>
            </w:pPr>
            <w:proofErr w:type="spellStart"/>
            <w:r>
              <w:t>Mth</w:t>
            </w:r>
            <w:proofErr w:type="spellEnd"/>
            <w:r>
              <w:t xml:space="preserve"> Year –</w:t>
            </w:r>
            <w:r w:rsidR="00E3460B" w:rsidRPr="00215C55">
              <w:t xml:space="preserve"> </w:t>
            </w:r>
            <w:proofErr w:type="spellStart"/>
            <w:r>
              <w:t>Mth</w:t>
            </w:r>
            <w:proofErr w:type="spellEnd"/>
            <w:r>
              <w:t xml:space="preserve"> Year</w:t>
            </w:r>
          </w:p>
          <w:p w14:paraId="3DD0FDD1" w14:textId="77777777" w:rsidR="00E3460B" w:rsidRDefault="00CF04A4" w:rsidP="00E3460B">
            <w:pPr>
              <w:pStyle w:val="ResumeText"/>
              <w:numPr>
                <w:ilvl w:val="0"/>
                <w:numId w:val="3"/>
              </w:numPr>
            </w:pPr>
            <w:r>
              <w:t>Prepare customer contracts</w:t>
            </w:r>
          </w:p>
          <w:p w14:paraId="15A6039C" w14:textId="77777777" w:rsidR="0081019A" w:rsidRDefault="0081019A" w:rsidP="0081019A">
            <w:pPr>
              <w:pStyle w:val="ResumeText"/>
              <w:numPr>
                <w:ilvl w:val="0"/>
                <w:numId w:val="3"/>
              </w:numPr>
            </w:pPr>
            <w:r>
              <w:t>Contract signing - stepping customers through the contracts to ensure their understanding of the terms</w:t>
            </w:r>
          </w:p>
          <w:p w14:paraId="1CE5327E" w14:textId="77777777" w:rsidR="00CF04A4" w:rsidRDefault="00CF04A4" w:rsidP="00EA739A">
            <w:pPr>
              <w:pStyle w:val="ResumeText"/>
              <w:numPr>
                <w:ilvl w:val="0"/>
                <w:numId w:val="3"/>
              </w:numPr>
            </w:pPr>
            <w:r>
              <w:t>L</w:t>
            </w:r>
            <w:r w:rsidR="00EA739A">
              <w:t>iaise between cust</w:t>
            </w:r>
            <w:r>
              <w:t xml:space="preserve">omer </w:t>
            </w:r>
            <w:r w:rsidR="00EA739A">
              <w:t xml:space="preserve">and </w:t>
            </w:r>
            <w:r w:rsidR="0081019A">
              <w:t>supplier</w:t>
            </w:r>
            <w:r>
              <w:t xml:space="preserve"> to ensure seamless install</w:t>
            </w:r>
          </w:p>
          <w:p w14:paraId="1FCED5CE" w14:textId="77777777" w:rsidR="00CF04A4" w:rsidRDefault="00CF04A4" w:rsidP="00EA739A">
            <w:pPr>
              <w:pStyle w:val="ResumeText"/>
              <w:numPr>
                <w:ilvl w:val="0"/>
                <w:numId w:val="3"/>
              </w:numPr>
            </w:pPr>
            <w:r>
              <w:t xml:space="preserve">Correspond with </w:t>
            </w:r>
            <w:r w:rsidR="00EA739A">
              <w:t>suppliers re</w:t>
            </w:r>
            <w:r>
              <w:t>:</w:t>
            </w:r>
            <w:r w:rsidR="00EA739A">
              <w:t xml:space="preserve"> stock</w:t>
            </w:r>
            <w:r>
              <w:t xml:space="preserve"> (phone, email)</w:t>
            </w:r>
          </w:p>
          <w:p w14:paraId="5CED04FE" w14:textId="77777777" w:rsidR="00CF04A4" w:rsidRDefault="00CF04A4" w:rsidP="00EA739A">
            <w:pPr>
              <w:pStyle w:val="ResumeText"/>
              <w:numPr>
                <w:ilvl w:val="0"/>
                <w:numId w:val="3"/>
              </w:numPr>
            </w:pPr>
            <w:r>
              <w:t>Answer</w:t>
            </w:r>
            <w:r w:rsidR="00EA739A">
              <w:t xml:space="preserve"> phone</w:t>
            </w:r>
            <w:r>
              <w:t xml:space="preserve"> enquirie</w:t>
            </w:r>
            <w:r w:rsidR="00EA739A">
              <w:t>s</w:t>
            </w:r>
            <w:r>
              <w:t>, deal with customer complaints</w:t>
            </w:r>
          </w:p>
          <w:p w14:paraId="0BE57738" w14:textId="77777777" w:rsidR="008F55EF" w:rsidRDefault="0072667A" w:rsidP="008F55EF">
            <w:pPr>
              <w:pStyle w:val="ResumeText"/>
              <w:numPr>
                <w:ilvl w:val="0"/>
                <w:numId w:val="3"/>
              </w:numPr>
            </w:pPr>
            <w:r>
              <w:t>Maintaining online system for specialty sales management</w:t>
            </w:r>
          </w:p>
          <w:p w14:paraId="7D1B44E1" w14:textId="77777777" w:rsidR="0081019A" w:rsidRDefault="00CF04A4" w:rsidP="00CF04A4">
            <w:pPr>
              <w:pStyle w:val="ResumeText"/>
              <w:numPr>
                <w:ilvl w:val="0"/>
                <w:numId w:val="8"/>
              </w:numPr>
              <w:ind w:right="441"/>
            </w:pPr>
            <w:r>
              <w:t>Al</w:t>
            </w:r>
            <w:r w:rsidR="0072667A">
              <w:t>l associated administration</w:t>
            </w:r>
            <w:r>
              <w:t xml:space="preserve"> (</w:t>
            </w:r>
            <w:proofErr w:type="spellStart"/>
            <w:r>
              <w:t>eg.</w:t>
            </w:r>
            <w:proofErr w:type="spellEnd"/>
            <w:r>
              <w:t xml:space="preserve"> Photocopying, scanning, </w:t>
            </w:r>
            <w:r w:rsidR="00EA739A">
              <w:t>filing,</w:t>
            </w:r>
            <w:r w:rsidR="0072667A">
              <w:t xml:space="preserve"> </w:t>
            </w:r>
            <w:proofErr w:type="gramStart"/>
            <w:r w:rsidR="0072667A">
              <w:t>managing</w:t>
            </w:r>
            <w:proofErr w:type="gramEnd"/>
            <w:r w:rsidR="0072667A">
              <w:t xml:space="preserve"> and responding to email and letter correspondence, data entry, collating documents and compiling files in prescribed format, photocopying, filing, faxing)</w:t>
            </w:r>
          </w:p>
          <w:p w14:paraId="1A2E6C05" w14:textId="77777777" w:rsidR="008F55EF" w:rsidRPr="0081019A" w:rsidRDefault="008F55EF" w:rsidP="0081019A">
            <w:pPr>
              <w:pStyle w:val="ResumeText"/>
              <w:ind w:left="720" w:right="441"/>
            </w:pPr>
            <w:r w:rsidRPr="0081019A">
              <w:t xml:space="preserve">  </w:t>
            </w:r>
          </w:p>
          <w:p w14:paraId="01F2AE19" w14:textId="77777777" w:rsidR="00E3460B" w:rsidRPr="00215C55" w:rsidRDefault="0081019A" w:rsidP="00E3460B">
            <w:pPr>
              <w:pStyle w:val="Heading2"/>
            </w:pPr>
            <w:r>
              <w:lastRenderedPageBreak/>
              <w:t xml:space="preserve">MTH YEAR – MTH YEAR                           </w:t>
            </w:r>
            <w:r w:rsidR="00202853">
              <w:t>COMPANY</w:t>
            </w:r>
            <w:r>
              <w:t xml:space="preserve"> name</w:t>
            </w:r>
            <w:r w:rsidR="00640353">
              <w:t xml:space="preserve">                                   </w:t>
            </w:r>
            <w:r w:rsidR="00202853">
              <w:t xml:space="preserve">              </w:t>
            </w:r>
            <w:r>
              <w:t>Location</w:t>
            </w:r>
          </w:p>
          <w:p w14:paraId="560DA3FC" w14:textId="77777777" w:rsidR="0081019A" w:rsidRDefault="0081019A" w:rsidP="00E3460B">
            <w:pPr>
              <w:pStyle w:val="ResumeText"/>
              <w:rPr>
                <w:b/>
                <w:bCs/>
              </w:rPr>
            </w:pPr>
          </w:p>
          <w:p w14:paraId="6458EF83" w14:textId="77777777" w:rsidR="0081019A" w:rsidRPr="0081019A" w:rsidRDefault="0081019A" w:rsidP="00E3460B">
            <w:pPr>
              <w:pStyle w:val="ResumeText"/>
              <w:rPr>
                <w:b/>
                <w:bCs/>
              </w:rPr>
            </w:pPr>
            <w:r w:rsidRPr="0081019A">
              <w:rPr>
                <w:b/>
                <w:bCs/>
              </w:rPr>
              <w:t>JOB TITLE</w:t>
            </w:r>
          </w:p>
          <w:p w14:paraId="42E953D3" w14:textId="77777777" w:rsidR="0072667A" w:rsidRDefault="0072667A" w:rsidP="0072667A">
            <w:pPr>
              <w:pStyle w:val="ResumeText"/>
              <w:numPr>
                <w:ilvl w:val="0"/>
                <w:numId w:val="8"/>
              </w:numPr>
              <w:ind w:right="441"/>
            </w:pPr>
            <w:r>
              <w:t>Responsibility for d</w:t>
            </w:r>
            <w:r w:rsidR="00640353">
              <w:t xml:space="preserve">ay to day running of the </w:t>
            </w:r>
            <w:proofErr w:type="spellStart"/>
            <w:r w:rsidR="0081019A">
              <w:t>centre</w:t>
            </w:r>
            <w:proofErr w:type="spellEnd"/>
          </w:p>
          <w:p w14:paraId="0C419A53" w14:textId="77777777" w:rsidR="0072667A" w:rsidRDefault="0072667A" w:rsidP="0072667A">
            <w:pPr>
              <w:pStyle w:val="ResumeText"/>
              <w:numPr>
                <w:ilvl w:val="0"/>
                <w:numId w:val="8"/>
              </w:numPr>
              <w:ind w:right="441"/>
            </w:pPr>
            <w:r>
              <w:t xml:space="preserve">Administration duties (maintaining customer database, </w:t>
            </w:r>
            <w:proofErr w:type="gramStart"/>
            <w:r>
              <w:t>managing</w:t>
            </w:r>
            <w:proofErr w:type="gramEnd"/>
            <w:r>
              <w:t xml:space="preserve"> and responding to email and letter correspondence, data entry, collating documents and compiling files in prescribed format, photocopying, filing, faxing, ordering stationery)</w:t>
            </w:r>
          </w:p>
          <w:p w14:paraId="4BCA1F5E" w14:textId="77777777" w:rsidR="00640353" w:rsidRDefault="00640353" w:rsidP="00640353">
            <w:pPr>
              <w:pStyle w:val="ResumeText"/>
              <w:numPr>
                <w:ilvl w:val="0"/>
                <w:numId w:val="8"/>
              </w:numPr>
              <w:ind w:right="441"/>
            </w:pPr>
            <w:r>
              <w:t xml:space="preserve">Customer </w:t>
            </w:r>
            <w:r w:rsidR="0072667A">
              <w:t xml:space="preserve">service – </w:t>
            </w:r>
            <w:r>
              <w:t>enquiries</w:t>
            </w:r>
            <w:r w:rsidR="0072667A">
              <w:t>, handling complaints</w:t>
            </w:r>
          </w:p>
          <w:p w14:paraId="2422425A" w14:textId="77777777" w:rsidR="00640353" w:rsidRDefault="0081019A" w:rsidP="00640353">
            <w:pPr>
              <w:pStyle w:val="ResumeText"/>
              <w:numPr>
                <w:ilvl w:val="0"/>
                <w:numId w:val="8"/>
              </w:numPr>
              <w:ind w:right="441"/>
            </w:pPr>
            <w:r>
              <w:t>T</w:t>
            </w:r>
            <w:r w:rsidR="00640353">
              <w:t>raining staff members</w:t>
            </w:r>
          </w:p>
          <w:p w14:paraId="51582B12" w14:textId="77777777" w:rsidR="00640353" w:rsidRPr="00215C55" w:rsidRDefault="00640353" w:rsidP="00640353">
            <w:pPr>
              <w:pStyle w:val="ResumeText"/>
              <w:numPr>
                <w:ilvl w:val="0"/>
                <w:numId w:val="8"/>
              </w:numPr>
              <w:ind w:right="441"/>
            </w:pPr>
            <w:r>
              <w:t>Ordering, replenishing and rotating stock</w:t>
            </w:r>
          </w:p>
          <w:p w14:paraId="3E792A1B" w14:textId="77777777" w:rsidR="008F55EF" w:rsidRPr="00215C55" w:rsidRDefault="008F55EF" w:rsidP="0081019A">
            <w:pPr>
              <w:pStyle w:val="ResumeText"/>
              <w:ind w:right="1008"/>
            </w:pPr>
          </w:p>
        </w:tc>
      </w:tr>
      <w:tr w:rsidR="00E3460B" w:rsidRPr="00215C55" w14:paraId="1BB92FAC" w14:textId="77777777" w:rsidTr="00CC32FD">
        <w:tc>
          <w:tcPr>
            <w:tcW w:w="177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47B030E4" w14:textId="77777777" w:rsidR="00E3460B" w:rsidRPr="00CC32FD" w:rsidRDefault="00E3460B" w:rsidP="00E3460B">
            <w:pPr>
              <w:pStyle w:val="Heading1"/>
              <w:rPr>
                <w:color w:val="7F7F7F"/>
              </w:rPr>
            </w:pPr>
            <w:r w:rsidRPr="00CC32FD">
              <w:rPr>
                <w:color w:val="7F7F7F"/>
              </w:rPr>
              <w:lastRenderedPageBreak/>
              <w:t>Education</w:t>
            </w:r>
          </w:p>
        </w:tc>
        <w:tc>
          <w:tcPr>
            <w:tcW w:w="472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4D50890C" w14:textId="77777777" w:rsidR="00E3460B" w:rsidRPr="00215C55" w:rsidRDefault="00E3460B" w:rsidP="00E3460B"/>
        </w:tc>
        <w:tc>
          <w:tcPr>
            <w:tcW w:w="7674" w:type="dxa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25A6729E" w14:textId="77777777" w:rsidR="00E3460B" w:rsidRPr="00215C55" w:rsidRDefault="00E3460B" w:rsidP="00E3460B">
            <w:pPr>
              <w:pStyle w:val="Heading2"/>
            </w:pPr>
            <w:r>
              <w:t>college</w:t>
            </w:r>
            <w:r w:rsidRPr="00215C55">
              <w:t xml:space="preserve"> </w:t>
            </w:r>
            <w:r w:rsidR="0081019A">
              <w:t>Name</w:t>
            </w:r>
            <w:r w:rsidRPr="00215C55">
              <w:t xml:space="preserve">                            </w:t>
            </w:r>
            <w:r w:rsidR="0081019A">
              <w:t xml:space="preserve">         </w:t>
            </w:r>
            <w:r w:rsidRPr="00215C55">
              <w:t xml:space="preserve">      </w:t>
            </w:r>
            <w:r w:rsidR="0081019A">
              <w:t xml:space="preserve">Location </w:t>
            </w:r>
            <w:r w:rsidRPr="00215C55">
              <w:t xml:space="preserve">                   </w:t>
            </w:r>
            <w:r w:rsidR="0081019A">
              <w:t xml:space="preserve">                 </w:t>
            </w:r>
            <w:r w:rsidRPr="00215C55">
              <w:t xml:space="preserve">      </w:t>
            </w:r>
            <w:r w:rsidR="0081019A">
              <w:t xml:space="preserve">Year complete </w:t>
            </w:r>
          </w:p>
          <w:p w14:paraId="7D87E864" w14:textId="77777777" w:rsidR="00E3460B" w:rsidRDefault="00E3460B" w:rsidP="00E3460B">
            <w:pPr>
              <w:pStyle w:val="Heading2"/>
              <w:rPr>
                <w:b w:val="0"/>
                <w:bCs w:val="0"/>
                <w:caps w:val="0"/>
                <w:color w:val="595959"/>
              </w:rPr>
            </w:pPr>
            <w:r w:rsidRPr="00215C55">
              <w:rPr>
                <w:b w:val="0"/>
                <w:bCs w:val="0"/>
                <w:caps w:val="0"/>
                <w:color w:val="595959"/>
              </w:rPr>
              <w:t xml:space="preserve"> </w:t>
            </w:r>
            <w:r w:rsidR="0081019A">
              <w:rPr>
                <w:b w:val="0"/>
                <w:bCs w:val="0"/>
                <w:caps w:val="0"/>
                <w:color w:val="595959"/>
              </w:rPr>
              <w:t>Degree/ Course Name</w:t>
            </w:r>
          </w:p>
          <w:p w14:paraId="61EB5217" w14:textId="77777777" w:rsidR="008F55EF" w:rsidRPr="008F55EF" w:rsidRDefault="008F55EF" w:rsidP="008F55EF"/>
        </w:tc>
      </w:tr>
      <w:tr w:rsidR="00E3460B" w:rsidRPr="00215C55" w14:paraId="173B94FB" w14:textId="77777777" w:rsidTr="00CC32FD">
        <w:tc>
          <w:tcPr>
            <w:tcW w:w="1777" w:type="dxa"/>
            <w:tcBorders>
              <w:top w:val="single" w:sz="4" w:space="0" w:color="7F7F7F"/>
            </w:tcBorders>
            <w:shd w:val="clear" w:color="auto" w:fill="auto"/>
          </w:tcPr>
          <w:p w14:paraId="2A66A1DE" w14:textId="77777777" w:rsidR="00E3460B" w:rsidRPr="00CC32FD" w:rsidRDefault="00E3460B" w:rsidP="00E3460B">
            <w:pPr>
              <w:pStyle w:val="Heading1"/>
              <w:rPr>
                <w:color w:val="7F7F7F"/>
              </w:rPr>
            </w:pPr>
            <w:r w:rsidRPr="00CC32FD">
              <w:rPr>
                <w:color w:val="7F7F7F"/>
              </w:rPr>
              <w:t>References</w:t>
            </w:r>
          </w:p>
        </w:tc>
        <w:tc>
          <w:tcPr>
            <w:tcW w:w="472" w:type="dxa"/>
            <w:tcBorders>
              <w:top w:val="single" w:sz="4" w:space="0" w:color="7F7F7F"/>
            </w:tcBorders>
            <w:shd w:val="clear" w:color="auto" w:fill="auto"/>
          </w:tcPr>
          <w:p w14:paraId="3E5C86F5" w14:textId="77777777" w:rsidR="00E3460B" w:rsidRPr="00215C55" w:rsidRDefault="00E3460B" w:rsidP="00E3460B"/>
        </w:tc>
        <w:tc>
          <w:tcPr>
            <w:tcW w:w="7674" w:type="dxa"/>
            <w:gridSpan w:val="2"/>
            <w:tcBorders>
              <w:top w:val="single" w:sz="4" w:space="0" w:color="7F7F7F"/>
            </w:tcBorders>
            <w:shd w:val="clear" w:color="auto" w:fill="auto"/>
          </w:tcPr>
          <w:p w14:paraId="7EB23F84" w14:textId="77777777" w:rsidR="00E3460B" w:rsidRPr="00215C55" w:rsidRDefault="0081019A" w:rsidP="00E019FF">
            <w:r>
              <w:t>Available on request</w:t>
            </w:r>
          </w:p>
        </w:tc>
      </w:tr>
    </w:tbl>
    <w:p w14:paraId="63CF158E" w14:textId="77777777" w:rsidR="00765F19" w:rsidRDefault="00765F19" w:rsidP="004E679F"/>
    <w:sectPr w:rsidR="00765F19" w:rsidSect="0086038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567" w:right="1080" w:bottom="426" w:left="1080" w:header="426" w:footer="105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6C0F7" w14:textId="77777777" w:rsidR="009C1CE4" w:rsidRDefault="009C1CE4">
      <w:pPr>
        <w:spacing w:before="0" w:after="0" w:line="240" w:lineRule="auto"/>
      </w:pPr>
      <w:r>
        <w:separator/>
      </w:r>
    </w:p>
  </w:endnote>
  <w:endnote w:type="continuationSeparator" w:id="0">
    <w:p w14:paraId="5E722059" w14:textId="77777777" w:rsidR="009C1CE4" w:rsidRDefault="009C1CE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17CC2" w14:textId="77777777" w:rsidR="00102EAB" w:rsidRDefault="00102E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5039"/>
      <w:gridCol w:w="5041"/>
    </w:tblGrid>
    <w:tr w:rsidR="00726433" w:rsidRPr="00215C55" w14:paraId="6BA626DB" w14:textId="77777777">
      <w:tc>
        <w:tcPr>
          <w:tcW w:w="5148" w:type="dxa"/>
        </w:tcPr>
        <w:p w14:paraId="4F7F4A15" w14:textId="77777777" w:rsidR="00726433" w:rsidRPr="00215C55" w:rsidRDefault="00726433">
          <w:pPr>
            <w:pStyle w:val="Footer"/>
          </w:pPr>
          <w:r w:rsidRPr="00215C55">
            <w:t xml:space="preserve">Page | </w:t>
          </w:r>
          <w:r w:rsidRPr="00215C55">
            <w:fldChar w:fldCharType="begin"/>
          </w:r>
          <w:r w:rsidRPr="00215C55">
            <w:instrText xml:space="preserve"> PAGE   \* MERGEFORMAT </w:instrText>
          </w:r>
          <w:r w:rsidRPr="00215C55">
            <w:fldChar w:fldCharType="separate"/>
          </w:r>
          <w:r w:rsidR="00E019FF">
            <w:rPr>
              <w:noProof/>
            </w:rPr>
            <w:t>2</w:t>
          </w:r>
          <w:r w:rsidRPr="00215C55">
            <w:fldChar w:fldCharType="end"/>
          </w:r>
        </w:p>
      </w:tc>
      <w:tc>
        <w:tcPr>
          <w:tcW w:w="5148" w:type="dxa"/>
        </w:tcPr>
        <w:p w14:paraId="6149EA16" w14:textId="77777777" w:rsidR="00726433" w:rsidRPr="00215C55" w:rsidRDefault="00102EAB" w:rsidP="008F55EF">
          <w:pPr>
            <w:pStyle w:val="Footer"/>
            <w:jc w:val="right"/>
          </w:pPr>
          <w:r>
            <w:rPr>
              <w:lang w:val="en-AU"/>
            </w:rPr>
            <w:t xml:space="preserve">Name </w:t>
          </w:r>
          <w:proofErr w:type="spellStart"/>
          <w:r>
            <w:rPr>
              <w:lang w:val="en-AU"/>
            </w:rPr>
            <w:t>Name</w:t>
          </w:r>
          <w:proofErr w:type="spellEnd"/>
        </w:p>
      </w:tc>
    </w:tr>
  </w:tbl>
  <w:p w14:paraId="602D89BB" w14:textId="77777777" w:rsidR="00726433" w:rsidRDefault="007264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02B9E" w14:textId="77777777" w:rsidR="00102EAB" w:rsidRDefault="00102E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18F24" w14:textId="77777777" w:rsidR="009C1CE4" w:rsidRDefault="009C1CE4">
      <w:pPr>
        <w:spacing w:before="0" w:after="0" w:line="240" w:lineRule="auto"/>
      </w:pPr>
      <w:r>
        <w:separator/>
      </w:r>
    </w:p>
  </w:footnote>
  <w:footnote w:type="continuationSeparator" w:id="0">
    <w:p w14:paraId="420B1C74" w14:textId="77777777" w:rsidR="009C1CE4" w:rsidRDefault="009C1CE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8F94F" w14:textId="77777777" w:rsidR="00102EAB" w:rsidRDefault="00102E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82065" w14:textId="77777777" w:rsidR="00102EAB" w:rsidRDefault="00102EA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C37FE" w14:textId="77777777" w:rsidR="00102EAB" w:rsidRDefault="00102E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02424"/>
    <w:multiLevelType w:val="hybridMultilevel"/>
    <w:tmpl w:val="8DE035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D3C8A"/>
    <w:multiLevelType w:val="hybridMultilevel"/>
    <w:tmpl w:val="929273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548"/>
    <w:multiLevelType w:val="hybridMultilevel"/>
    <w:tmpl w:val="B20645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D0B32"/>
    <w:multiLevelType w:val="hybridMultilevel"/>
    <w:tmpl w:val="5FE65F7E"/>
    <w:styleLink w:val="ImportedStyle1"/>
    <w:lvl w:ilvl="0" w:tplc="EA66DFAA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C2814F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22AE43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504AB32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1024CF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FBAA8F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3A2ACB8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76067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5F6EA9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4C830360"/>
    <w:multiLevelType w:val="hybridMultilevel"/>
    <w:tmpl w:val="5FE65F7E"/>
    <w:numStyleLink w:val="ImportedStyle1"/>
  </w:abstractNum>
  <w:abstractNum w:abstractNumId="5" w15:restartNumberingAfterBreak="0">
    <w:nsid w:val="50005DB6"/>
    <w:multiLevelType w:val="hybridMultilevel"/>
    <w:tmpl w:val="8E0A85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737F80"/>
    <w:multiLevelType w:val="hybridMultilevel"/>
    <w:tmpl w:val="3DB838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035B77"/>
    <w:multiLevelType w:val="hybridMultilevel"/>
    <w:tmpl w:val="6CF203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9C4FDC"/>
    <w:multiLevelType w:val="hybridMultilevel"/>
    <w:tmpl w:val="F83CBD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071BC3"/>
    <w:multiLevelType w:val="hybridMultilevel"/>
    <w:tmpl w:val="7BF6F9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944A95"/>
    <w:multiLevelType w:val="hybridMultilevel"/>
    <w:tmpl w:val="E2903F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0"/>
  </w:num>
  <w:num w:numId="4">
    <w:abstractNumId w:val="5"/>
  </w:num>
  <w:num w:numId="5">
    <w:abstractNumId w:val="1"/>
  </w:num>
  <w:num w:numId="6">
    <w:abstractNumId w:val="7"/>
  </w:num>
  <w:num w:numId="7">
    <w:abstractNumId w:val="9"/>
  </w:num>
  <w:num w:numId="8">
    <w:abstractNumId w:val="0"/>
  </w:num>
  <w:num w:numId="9">
    <w:abstractNumId w:val="6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C53"/>
    <w:rsid w:val="000435B1"/>
    <w:rsid w:val="00081B77"/>
    <w:rsid w:val="000A2F5A"/>
    <w:rsid w:val="00102EAB"/>
    <w:rsid w:val="00114375"/>
    <w:rsid w:val="0014539B"/>
    <w:rsid w:val="00150EB4"/>
    <w:rsid w:val="001949FA"/>
    <w:rsid w:val="001A1056"/>
    <w:rsid w:val="001C1C48"/>
    <w:rsid w:val="001E0895"/>
    <w:rsid w:val="001E7CCB"/>
    <w:rsid w:val="00202853"/>
    <w:rsid w:val="00215C55"/>
    <w:rsid w:val="00235877"/>
    <w:rsid w:val="00246B02"/>
    <w:rsid w:val="00285605"/>
    <w:rsid w:val="002B1073"/>
    <w:rsid w:val="002F381B"/>
    <w:rsid w:val="003F7F10"/>
    <w:rsid w:val="00424E3E"/>
    <w:rsid w:val="00432FC1"/>
    <w:rsid w:val="00492C53"/>
    <w:rsid w:val="004C084A"/>
    <w:rsid w:val="004E679F"/>
    <w:rsid w:val="0051119A"/>
    <w:rsid w:val="005512D0"/>
    <w:rsid w:val="00592D19"/>
    <w:rsid w:val="005B1B0D"/>
    <w:rsid w:val="005D3325"/>
    <w:rsid w:val="00602DFC"/>
    <w:rsid w:val="00613219"/>
    <w:rsid w:val="006161E9"/>
    <w:rsid w:val="00622070"/>
    <w:rsid w:val="00640353"/>
    <w:rsid w:val="006541D6"/>
    <w:rsid w:val="00664114"/>
    <w:rsid w:val="006B7934"/>
    <w:rsid w:val="00726433"/>
    <w:rsid w:val="0072667A"/>
    <w:rsid w:val="00764D92"/>
    <w:rsid w:val="00765F19"/>
    <w:rsid w:val="0081019A"/>
    <w:rsid w:val="00842519"/>
    <w:rsid w:val="0084385A"/>
    <w:rsid w:val="00860383"/>
    <w:rsid w:val="008718FA"/>
    <w:rsid w:val="00893B9F"/>
    <w:rsid w:val="008F55EF"/>
    <w:rsid w:val="0097261D"/>
    <w:rsid w:val="009C1CE4"/>
    <w:rsid w:val="00A247DA"/>
    <w:rsid w:val="00A80542"/>
    <w:rsid w:val="00B1311C"/>
    <w:rsid w:val="00B31302"/>
    <w:rsid w:val="00BC7860"/>
    <w:rsid w:val="00C019E6"/>
    <w:rsid w:val="00C32435"/>
    <w:rsid w:val="00CC32FD"/>
    <w:rsid w:val="00CD41C2"/>
    <w:rsid w:val="00CD6BF3"/>
    <w:rsid w:val="00CE3E00"/>
    <w:rsid w:val="00CE6E61"/>
    <w:rsid w:val="00CF04A4"/>
    <w:rsid w:val="00CF5236"/>
    <w:rsid w:val="00E019FF"/>
    <w:rsid w:val="00E07E07"/>
    <w:rsid w:val="00E13B72"/>
    <w:rsid w:val="00E2123B"/>
    <w:rsid w:val="00E3460B"/>
    <w:rsid w:val="00E443CC"/>
    <w:rsid w:val="00EA4321"/>
    <w:rsid w:val="00EA688D"/>
    <w:rsid w:val="00EA739A"/>
    <w:rsid w:val="00EC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B38A7F"/>
  <w15:chartTrackingRefBased/>
  <w15:docId w15:val="{0D10D64F-3FCB-4BBB-BEC9-C94610F43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/>
    <w:lsdException w:name="heading 4" w:semiHidden="1" w:uiPriority="18" w:unhideWhenUsed="1"/>
    <w:lsdException w:name="heading 5" w:semiHidden="1" w:uiPriority="18" w:unhideWhenUsed="1" w:qFormat="1"/>
    <w:lsdException w:name="heading 6" w:semiHidden="1" w:uiPriority="18" w:unhideWhenUsed="1" w:qFormat="1"/>
    <w:lsdException w:name="heading 7" w:semiHidden="1" w:uiPriority="18" w:unhideWhenUsed="1" w:qFormat="1"/>
    <w:lsdException w:name="heading 8" w:semiHidden="1" w:uiPriority="18" w:unhideWhenUsed="1" w:qFormat="1"/>
    <w:lsdException w:name="heading 9" w:semiHidden="1" w:uiPriority="18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2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iPriority="8" w:unhideWhenUsed="1"/>
    <w:lsdException w:name="Signature" w:semiHidden="1" w:uiPriority="8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8" w:unhideWhenUsed="1"/>
    <w:lsdException w:name="Date" w:semiHidden="1" w:uiPriority="8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9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40" w:after="160" w:line="288" w:lineRule="auto"/>
    </w:pPr>
    <w:rPr>
      <w:color w:val="595959"/>
      <w:kern w:val="20"/>
      <w:lang w:val="en-US" w:eastAsia="ja-JP"/>
    </w:rPr>
  </w:style>
  <w:style w:type="paragraph" w:styleId="Heading1">
    <w:name w:val="heading 1"/>
    <w:basedOn w:val="Normal"/>
    <w:next w:val="Normal"/>
    <w:unhideWhenUsed/>
    <w:qFormat/>
    <w:pPr>
      <w:jc w:val="right"/>
      <w:outlineLvl w:val="0"/>
    </w:pPr>
    <w:rPr>
      <w:caps/>
      <w:color w:val="418AB3"/>
      <w:sz w:val="21"/>
      <w:szCs w:val="21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after="40"/>
      <w:outlineLvl w:val="1"/>
    </w:pPr>
    <w:rPr>
      <w:b/>
      <w:bCs/>
      <w:caps/>
      <w:color w:val="404040"/>
    </w:rPr>
  </w:style>
  <w:style w:type="paragraph" w:styleId="Heading3">
    <w:name w:val="heading 3"/>
    <w:basedOn w:val="Normal"/>
    <w:next w:val="Normal"/>
    <w:link w:val="Heading3Char"/>
    <w:uiPriority w:val="9"/>
    <w:unhideWhenUsed/>
    <w:pPr>
      <w:keepNext/>
      <w:keepLines/>
      <w:spacing w:before="200" w:after="0"/>
      <w:outlineLvl w:val="2"/>
    </w:pPr>
    <w:rPr>
      <w:b/>
      <w:bCs/>
      <w:color w:val="418AB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pPr>
      <w:keepNext/>
      <w:keepLines/>
      <w:spacing w:before="200" w:after="0"/>
      <w:outlineLvl w:val="3"/>
    </w:pPr>
    <w:rPr>
      <w:b/>
      <w:bCs/>
      <w:i/>
      <w:iCs/>
      <w:color w:val="418AB3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color w:val="20445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0445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color w:val="4040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1"/>
    <w:unhideWhenUsed/>
    <w:pPr>
      <w:spacing w:after="0" w:line="240" w:lineRule="auto"/>
    </w:pPr>
  </w:style>
  <w:style w:type="character" w:customStyle="1" w:styleId="FooterChar">
    <w:name w:val="Footer Char"/>
    <w:link w:val="Footer"/>
    <w:uiPriority w:val="1"/>
    <w:rPr>
      <w:kern w:val="20"/>
    </w:rPr>
  </w:style>
  <w:style w:type="paragraph" w:customStyle="1" w:styleId="ResumeText">
    <w:name w:val="Resume Text"/>
    <w:basedOn w:val="Normal"/>
    <w:qFormat/>
    <w:pPr>
      <w:spacing w:after="40"/>
      <w:ind w:right="1440"/>
    </w:pPr>
  </w:style>
  <w:style w:type="character" w:styleId="PlaceholderText">
    <w:name w:val="Placeholder Text"/>
    <w:uiPriority w:val="99"/>
    <w:semiHidden/>
    <w:rPr>
      <w:color w:val="808080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link w:val="Heading3"/>
    <w:uiPriority w:val="9"/>
    <w:rPr>
      <w:rFonts w:ascii="Calibri" w:eastAsia="Times New Roman" w:hAnsi="Calibri" w:cs="Times New Roman"/>
      <w:b/>
      <w:bCs/>
      <w:color w:val="418AB3"/>
      <w:kern w:val="20"/>
    </w:rPr>
  </w:style>
  <w:style w:type="character" w:customStyle="1" w:styleId="Heading4Char">
    <w:name w:val="Heading 4 Char"/>
    <w:link w:val="Heading4"/>
    <w:uiPriority w:val="9"/>
    <w:semiHidden/>
    <w:rPr>
      <w:rFonts w:ascii="Calibri" w:eastAsia="Times New Roman" w:hAnsi="Calibri" w:cs="Times New Roman"/>
      <w:b/>
      <w:bCs/>
      <w:i/>
      <w:iCs/>
      <w:color w:val="418AB3"/>
      <w:kern w:val="20"/>
    </w:rPr>
  </w:style>
  <w:style w:type="character" w:customStyle="1" w:styleId="Heading5Char">
    <w:name w:val="Heading 5 Char"/>
    <w:link w:val="Heading5"/>
    <w:uiPriority w:val="9"/>
    <w:semiHidden/>
    <w:rPr>
      <w:rFonts w:ascii="Calibri" w:eastAsia="Times New Roman" w:hAnsi="Calibri" w:cs="Times New Roman"/>
      <w:color w:val="204458"/>
      <w:kern w:val="20"/>
    </w:rPr>
  </w:style>
  <w:style w:type="character" w:customStyle="1" w:styleId="Heading6Char">
    <w:name w:val="Heading 6 Char"/>
    <w:link w:val="Heading6"/>
    <w:uiPriority w:val="9"/>
    <w:semiHidden/>
    <w:rPr>
      <w:rFonts w:ascii="Calibri" w:eastAsia="Times New Roman" w:hAnsi="Calibri" w:cs="Times New Roman"/>
      <w:i/>
      <w:iCs/>
      <w:color w:val="204458"/>
      <w:kern w:val="20"/>
    </w:rPr>
  </w:style>
  <w:style w:type="character" w:customStyle="1" w:styleId="Heading7Char">
    <w:name w:val="Heading 7 Char"/>
    <w:link w:val="Heading7"/>
    <w:uiPriority w:val="9"/>
    <w:semiHidden/>
    <w:rPr>
      <w:rFonts w:ascii="Calibri" w:eastAsia="Times New Roman" w:hAnsi="Calibri" w:cs="Times New Roman"/>
      <w:i/>
      <w:iCs/>
      <w:color w:val="404040"/>
      <w:kern w:val="20"/>
    </w:rPr>
  </w:style>
  <w:style w:type="character" w:customStyle="1" w:styleId="Heading8Char">
    <w:name w:val="Heading 8 Char"/>
    <w:link w:val="Heading8"/>
    <w:uiPriority w:val="9"/>
    <w:semiHidden/>
    <w:rPr>
      <w:rFonts w:ascii="Calibri" w:eastAsia="Times New Roman" w:hAnsi="Calibri" w:cs="Times New Roman"/>
      <w:color w:val="404040"/>
      <w:kern w:val="20"/>
    </w:rPr>
  </w:style>
  <w:style w:type="character" w:customStyle="1" w:styleId="Heading9Char">
    <w:name w:val="Heading 9 Char"/>
    <w:link w:val="Heading9"/>
    <w:uiPriority w:val="9"/>
    <w:semiHidden/>
    <w:rPr>
      <w:rFonts w:ascii="Calibri" w:eastAsia="Times New Roman" w:hAnsi="Calibri" w:cs="Times New Roman"/>
      <w:i/>
      <w:iCs/>
      <w:color w:val="404040"/>
      <w:kern w:val="20"/>
    </w:rPr>
  </w:style>
  <w:style w:type="table" w:customStyle="1" w:styleId="ResumeTable">
    <w:name w:val="Resume Table"/>
    <w:basedOn w:val="TableNormal"/>
    <w:uiPriority w:val="99"/>
    <w:tblPr>
      <w:tblBorders>
        <w:insideH w:val="single" w:sz="4" w:space="0" w:color="418AB3"/>
      </w:tblBorders>
      <w:tblCellMar>
        <w:top w:w="144" w:type="dxa"/>
        <w:left w:w="0" w:type="dxa"/>
        <w:bottom w:w="144" w:type="dxa"/>
        <w:right w:w="0" w:type="dxa"/>
      </w:tblCellMar>
    </w:tblPr>
  </w:style>
  <w:style w:type="table" w:customStyle="1" w:styleId="LetterTable">
    <w:name w:val="Letter Table"/>
    <w:basedOn w:val="TableNormal"/>
    <w:uiPriority w:val="99"/>
    <w:pPr>
      <w:ind w:left="144" w:right="144"/>
    </w:pPr>
    <w:tblPr>
      <w:tblBorders>
        <w:insideH w:val="single" w:sz="4" w:space="0" w:color="D9D9D9"/>
      </w:tblBorders>
      <w:tblCellMar>
        <w:left w:w="0" w:type="dxa"/>
        <w:right w:w="0" w:type="dxa"/>
      </w:tblCellMar>
    </w:tblPr>
    <w:tblStylePr w:type="firstRow">
      <w:rPr>
        <w:rFonts w:ascii="Calibri" w:hAnsi="Calibri"/>
        <w:b w:val="0"/>
        <w:caps/>
        <w:smallCaps w:val="0"/>
        <w:color w:val="418AB3"/>
        <w:sz w:val="22"/>
      </w:rPr>
    </w:tblStylePr>
    <w:tblStylePr w:type="firstCol">
      <w:rPr>
        <w:b/>
      </w:rPr>
    </w:tblStylePr>
  </w:style>
  <w:style w:type="character" w:styleId="Emphasis">
    <w:name w:val="Emphasis"/>
    <w:unhideWhenUsed/>
    <w:qFormat/>
    <w:rPr>
      <w:color w:val="418AB3"/>
    </w:rPr>
  </w:style>
  <w:style w:type="paragraph" w:customStyle="1" w:styleId="ContactInfo">
    <w:name w:val="Contact Info"/>
    <w:basedOn w:val="Normal"/>
    <w:qFormat/>
    <w:pPr>
      <w:spacing w:after="0" w:line="240" w:lineRule="auto"/>
      <w:jc w:val="right"/>
    </w:pPr>
    <w:rPr>
      <w:sz w:val="18"/>
      <w:szCs w:val="18"/>
    </w:rPr>
  </w:style>
  <w:style w:type="paragraph" w:customStyle="1" w:styleId="Name">
    <w:name w:val="Name"/>
    <w:basedOn w:val="Normal"/>
    <w:next w:val="Normal"/>
    <w:qFormat/>
    <w:pPr>
      <w:pBdr>
        <w:top w:val="single" w:sz="4" w:space="4" w:color="418AB3"/>
        <w:left w:val="single" w:sz="4" w:space="6" w:color="418AB3"/>
        <w:bottom w:val="single" w:sz="4" w:space="4" w:color="418AB3"/>
        <w:right w:val="single" w:sz="4" w:space="6" w:color="418AB3"/>
      </w:pBdr>
      <w:shd w:val="clear" w:color="auto" w:fill="418AB3"/>
      <w:spacing w:before="240"/>
      <w:ind w:left="144" w:right="144"/>
    </w:pPr>
    <w:rPr>
      <w:caps/>
      <w:color w:val="FFFFF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link w:val="Header"/>
    <w:uiPriority w:val="99"/>
    <w:rPr>
      <w:kern w:val="20"/>
    </w:rPr>
  </w:style>
  <w:style w:type="paragraph" w:customStyle="1" w:styleId="BodyA">
    <w:name w:val="Body A"/>
    <w:rsid w:val="00114375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eastAsia="Calibri" w:cs="Calibri"/>
      <w:color w:val="000000"/>
      <w:sz w:val="22"/>
      <w:szCs w:val="22"/>
      <w:u w:color="000000"/>
      <w:bdr w:val="nil"/>
    </w:rPr>
  </w:style>
  <w:style w:type="character" w:customStyle="1" w:styleId="None">
    <w:name w:val="None"/>
    <w:rsid w:val="00114375"/>
  </w:style>
  <w:style w:type="paragraph" w:styleId="ListParagraph">
    <w:name w:val="List Paragraph"/>
    <w:uiPriority w:val="34"/>
    <w:qFormat/>
    <w:rsid w:val="00114375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  <w:ind w:left="720"/>
    </w:pPr>
    <w:rPr>
      <w:rFonts w:eastAsia="Calibri" w:cs="Calibri"/>
      <w:color w:val="000000"/>
      <w:sz w:val="22"/>
      <w:szCs w:val="22"/>
      <w:u w:color="000000"/>
      <w:bdr w:val="nil"/>
      <w:lang w:val="en-US"/>
    </w:rPr>
  </w:style>
  <w:style w:type="numbering" w:customStyle="1" w:styleId="ImportedStyle1">
    <w:name w:val="Imported Style 1"/>
    <w:rsid w:val="00114375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irsten\AppData\Roaming\Microsoft\Templates\Functional%20resume%20(Minimalist%20design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4F725E2-5EB5-4963-AD57-B1E2DB38AC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74E20A-465F-417F-AACB-2F52DFF07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Functional resume (Minimalist design).dotx</Template>
  <TotalTime>1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Brumby</dc:creator>
  <cp:keywords/>
  <cp:lastModifiedBy>Kirsten Brumby</cp:lastModifiedBy>
  <cp:revision>3</cp:revision>
  <dcterms:created xsi:type="dcterms:W3CDTF">2020-12-15T05:51:00Z</dcterms:created>
  <dcterms:modified xsi:type="dcterms:W3CDTF">2021-07-06T05:50:00Z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TC034630699991</vt:lpwstr>
  </property>
</Properties>
</file>